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1259E4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1259E4" w:rsidRDefault="00BA40E5" w:rsidP="00AE68A8">
            <w:r w:rsidRPr="00BA40E5">
              <w:rPr>
                <w:noProof/>
                <w:lang w:val="es-MX" w:eastAsia="es-MX"/>
              </w:rPr>
              <w:drawing>
                <wp:inline distT="0" distB="0" distL="0" distR="0" wp14:anchorId="0E532AC7" wp14:editId="279CC599">
                  <wp:extent cx="1466215" cy="1956391"/>
                  <wp:effectExtent l="0" t="0" r="635" b="6350"/>
                  <wp:docPr id="5" name="Imagen 5" descr="E:\8_5-ssuPc5p8-_9X__416-08_\1a8B7gFq0_635-0jz-eq-1c_3\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8_5-ssuPc5p8-_9X__416-08_\1a8B7gFq0_635-0jz-eq-1c_3\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92" cy="198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1259E4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1259E4" w:rsidRDefault="005E3A95" w:rsidP="005E3A95">
            <w:pPr>
              <w:pStyle w:val="Puesto"/>
            </w:pPr>
            <w:r>
              <w:t>CLAUDIA</w:t>
            </w:r>
            <w:r w:rsidR="00E77B5E" w:rsidRPr="001259E4">
              <w:rPr>
                <w:lang w:bidi="es-ES"/>
              </w:rPr>
              <w:br/>
            </w:r>
            <w:r>
              <w:t>SÁNCHEZ SALINAS</w:t>
            </w:r>
          </w:p>
        </w:tc>
      </w:tr>
      <w:tr w:rsidR="00E77B5E" w:rsidRPr="001259E4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1259E4" w:rsidRDefault="00E77B5E" w:rsidP="00AE68A8"/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3300" w:type="dxa"/>
            <w:vAlign w:val="bottom"/>
          </w:tcPr>
          <w:p w:rsidR="00E77B5E" w:rsidRPr="001259E4" w:rsidRDefault="005E3A95" w:rsidP="009B591F">
            <w:r>
              <w:t>19/07/2019</w:t>
            </w:r>
          </w:p>
          <w:p w:rsidR="00E77B5E" w:rsidRPr="00BA40E5" w:rsidRDefault="00BA40E5" w:rsidP="009B591F">
            <w:pPr>
              <w:pStyle w:val="Contac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SEMBLANZA.</w:t>
            </w:r>
          </w:p>
          <w:p w:rsidR="00E77B5E" w:rsidRPr="001259E4" w:rsidRDefault="00E77B5E" w:rsidP="005E3A95">
            <w:pPr>
              <w:pStyle w:val="Contacto"/>
            </w:pPr>
          </w:p>
        </w:tc>
        <w:tc>
          <w:tcPr>
            <w:tcW w:w="3301" w:type="dxa"/>
            <w:vAlign w:val="bottom"/>
          </w:tcPr>
          <w:p w:rsidR="00E77B5E" w:rsidRPr="001259E4" w:rsidRDefault="00E77B5E" w:rsidP="009B591F">
            <w:pPr>
              <w:pStyle w:val="Contacto"/>
            </w:pPr>
          </w:p>
          <w:p w:rsidR="00E77B5E" w:rsidRPr="001259E4" w:rsidRDefault="00E77B5E" w:rsidP="005E3A95">
            <w:pPr>
              <w:pStyle w:val="Contacto"/>
            </w:pPr>
          </w:p>
        </w:tc>
      </w:tr>
      <w:tr w:rsidR="00E77B5E" w:rsidRPr="001259E4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1259E4" w:rsidRDefault="00E77B5E" w:rsidP="00AE68A8"/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 w:val="restart"/>
          </w:tcPr>
          <w:p w:rsidR="005E3A95" w:rsidRDefault="005E3A95" w:rsidP="009B591F">
            <w:pPr>
              <w:pStyle w:val="Ttulo1"/>
              <w:rPr>
                <w:lang w:bidi="es-ES"/>
              </w:rPr>
            </w:pPr>
          </w:p>
          <w:p w:rsidR="005E3A95" w:rsidRDefault="005E3A95" w:rsidP="009B591F">
            <w:pPr>
              <w:pStyle w:val="Ttulo1"/>
              <w:rPr>
                <w:lang w:bidi="es-ES"/>
              </w:rPr>
            </w:pPr>
            <w:r>
              <w:rPr>
                <w:lang w:bidi="es-ES"/>
              </w:rPr>
              <w:t>LIDER DE LA SOCIEDAD CIVIL, “GRUPO DE ABASTO POPULAR ESPINOZA A.C”.</w:t>
            </w:r>
          </w:p>
          <w:p w:rsidR="005E3A95" w:rsidRDefault="005E3A95" w:rsidP="009B591F">
            <w:pPr>
              <w:pStyle w:val="Ttulo1"/>
              <w:rPr>
                <w:lang w:bidi="es-ES"/>
              </w:rPr>
            </w:pPr>
            <w:r>
              <w:rPr>
                <w:lang w:bidi="es-ES"/>
              </w:rPr>
              <w:t>ASÍ COMO MIEMBRO ACTIVO DEL MOVIMIENTO NACIONAL DE LOS DERECHOS CIVILES.</w:t>
            </w:r>
          </w:p>
          <w:p w:rsidR="00E77B5E" w:rsidRDefault="005E3A95" w:rsidP="009B591F">
            <w:pPr>
              <w:pStyle w:val="Ttulo1"/>
              <w:rPr>
                <w:lang w:bidi="es-ES"/>
              </w:rPr>
            </w:pPr>
            <w:r>
              <w:rPr>
                <w:lang w:bidi="es-ES"/>
              </w:rPr>
              <w:t>COMUNICADORA SOCIAL, CONFERENCISTA</w:t>
            </w:r>
            <w:r w:rsidR="00E77B5E" w:rsidRPr="001259E4">
              <w:rPr>
                <w:lang w:bidi="es-ES"/>
              </w:rPr>
              <w:t xml:space="preserve"> </w:t>
            </w:r>
            <w:r>
              <w:rPr>
                <w:lang w:bidi="es-ES"/>
              </w:rPr>
              <w:t xml:space="preserve"> E INTRUCTORA EN;</w:t>
            </w:r>
          </w:p>
          <w:p w:rsidR="005E3A95" w:rsidRDefault="005E3A95" w:rsidP="005E3A95">
            <w:pPr>
              <w:rPr>
                <w:lang w:bidi="es-ES"/>
              </w:rPr>
            </w:pPr>
            <w:r>
              <w:rPr>
                <w:lang w:bidi="es-ES"/>
              </w:rPr>
              <w:t xml:space="preserve">             </w:t>
            </w:r>
            <w:r w:rsidR="00BA40E5">
              <w:rPr>
                <w:lang w:bidi="es-ES"/>
              </w:rPr>
              <w:t>*</w:t>
            </w:r>
            <w:r>
              <w:rPr>
                <w:lang w:bidi="es-ES"/>
              </w:rPr>
              <w:t xml:space="preserve"> </w:t>
            </w:r>
            <w:r w:rsidR="00BA40E5">
              <w:rPr>
                <w:lang w:bidi="es-ES"/>
              </w:rPr>
              <w:t>TECNOLOGICO DE MONTERREY.</w:t>
            </w:r>
          </w:p>
          <w:p w:rsidR="00BA40E5" w:rsidRDefault="00BA40E5" w:rsidP="005E3A95">
            <w:pPr>
              <w:rPr>
                <w:lang w:bidi="es-ES"/>
              </w:rPr>
            </w:pPr>
            <w:r>
              <w:rPr>
                <w:lang w:bidi="es-ES"/>
              </w:rPr>
              <w:t xml:space="preserve">             * ESCUELA DE PROFESIONALES EN SALUD.</w:t>
            </w:r>
          </w:p>
          <w:p w:rsidR="00BA40E5" w:rsidRPr="005E3A95" w:rsidRDefault="00BA40E5" w:rsidP="005E3A95">
            <w:pPr>
              <w:rPr>
                <w:lang w:bidi="es-ES"/>
              </w:rPr>
            </w:pPr>
            <w:r>
              <w:rPr>
                <w:lang w:bidi="es-ES"/>
              </w:rPr>
              <w:t xml:space="preserve">             * FORO  PARA CONFORMAR LA LEY DE    PARTICIPACION CIUDADANA, EN LA ALCALDIA MIGUEL HIDALGO.</w:t>
            </w:r>
            <w:bookmarkStart w:id="0" w:name="_GoBack"/>
            <w:bookmarkEnd w:id="0"/>
            <w:r>
              <w:rPr>
                <w:lang w:bidi="es-ES"/>
              </w:rPr>
              <w:t xml:space="preserve"> </w:t>
            </w:r>
          </w:p>
          <w:p w:rsidR="005E3A95" w:rsidRPr="005E3A95" w:rsidRDefault="005E3A95" w:rsidP="005E3A95">
            <w:pPr>
              <w:rPr>
                <w:lang w:bidi="es-ES"/>
              </w:rPr>
            </w:pPr>
          </w:p>
          <w:p w:rsidR="005E3A95" w:rsidRPr="005E3A95" w:rsidRDefault="005E3A95" w:rsidP="005E3A95">
            <w:pPr>
              <w:rPr>
                <w:lang w:bidi="es-ES"/>
              </w:rPr>
            </w:pPr>
          </w:p>
          <w:p w:rsidR="00E77B5E" w:rsidRPr="001259E4" w:rsidRDefault="00E77B5E" w:rsidP="005E3A95"/>
          <w:sdt>
            <w:sdtPr>
              <w:id w:val="877970023"/>
              <w:placeholder>
                <w:docPart w:val="7B7B7297D98A4B638A99B2751AE961AD"/>
              </w:placeholder>
              <w:temporary/>
              <w:showingPlcHdr/>
              <w15:appearance w15:val="hidden"/>
            </w:sdtPr>
            <w:sdtEndPr/>
            <w:sdtContent>
              <w:p w:rsidR="00E77B5E" w:rsidRPr="001259E4" w:rsidRDefault="00E77B5E" w:rsidP="00C83A18">
                <w:pPr>
                  <w:pStyle w:val="Cierre"/>
                </w:pPr>
                <w:r w:rsidRPr="001259E4">
                  <w:rPr>
                    <w:lang w:bidi="es-ES"/>
                  </w:rPr>
                  <w:t>Atentamente,</w:t>
                </w:r>
              </w:p>
            </w:sdtContent>
          </w:sdt>
          <w:p w:rsidR="00E77B5E" w:rsidRPr="001259E4" w:rsidRDefault="00BA40E5" w:rsidP="00BA40E5">
            <w:r>
              <w:t>CLAUDIA SÁNCHEZ SALINAS</w:t>
            </w:r>
          </w:p>
        </w:tc>
      </w:tr>
      <w:tr w:rsidR="00E77B5E" w:rsidRPr="001259E4" w:rsidTr="00E77B5E">
        <w:trPr>
          <w:trHeight w:val="1164"/>
        </w:trPr>
        <w:tc>
          <w:tcPr>
            <w:tcW w:w="719" w:type="dxa"/>
          </w:tcPr>
          <w:p w:rsidR="00E77B5E" w:rsidRPr="001259E4" w:rsidRDefault="00E77B5E" w:rsidP="00AE68A8"/>
        </w:tc>
        <w:tc>
          <w:tcPr>
            <w:tcW w:w="2940" w:type="dxa"/>
            <w:gridSpan w:val="2"/>
          </w:tcPr>
          <w:p w:rsidR="00E77B5E" w:rsidRPr="001259E4" w:rsidRDefault="00E77B5E" w:rsidP="00AE68A8"/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543"/>
        </w:trPr>
        <w:tc>
          <w:tcPr>
            <w:tcW w:w="719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</w:p>
        </w:tc>
        <w:tc>
          <w:tcPr>
            <w:tcW w:w="2310" w:type="dxa"/>
            <w:vAlign w:val="center"/>
          </w:tcPr>
          <w:p w:rsidR="00E77B5E" w:rsidRPr="001259E4" w:rsidRDefault="00E77B5E" w:rsidP="00AE68A8">
            <w:pPr>
              <w:pStyle w:val="Informacin"/>
            </w:pPr>
          </w:p>
          <w:p w:rsidR="00E77B5E" w:rsidRPr="001259E4" w:rsidRDefault="00E77B5E" w:rsidP="00BA40E5">
            <w:pPr>
              <w:pStyle w:val="Informacin"/>
            </w:pP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183"/>
        </w:trPr>
        <w:tc>
          <w:tcPr>
            <w:tcW w:w="719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0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624"/>
        </w:trPr>
        <w:tc>
          <w:tcPr>
            <w:tcW w:w="719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33F2AA1C" wp14:editId="7F74C624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2B921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1259E4" w:rsidRDefault="00BA40E5" w:rsidP="00BA40E5">
            <w:pPr>
              <w:pStyle w:val="Informacin"/>
            </w:pPr>
            <w:r>
              <w:t>5512412940</w:t>
            </w: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183"/>
        </w:trPr>
        <w:tc>
          <w:tcPr>
            <w:tcW w:w="719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0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633"/>
        </w:trPr>
        <w:tc>
          <w:tcPr>
            <w:tcW w:w="719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3DE24857" wp14:editId="2CFE15C9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911F6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1259E4" w:rsidRDefault="00BA40E5" w:rsidP="00BA40E5">
            <w:pPr>
              <w:pStyle w:val="Informacin"/>
            </w:pPr>
            <w:r>
              <w:t>clausacer@hotmail.com</w:t>
            </w: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174"/>
        </w:trPr>
        <w:tc>
          <w:tcPr>
            <w:tcW w:w="719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940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633"/>
        </w:trPr>
        <w:tc>
          <w:tcPr>
            <w:tcW w:w="719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</w:p>
        </w:tc>
        <w:tc>
          <w:tcPr>
            <w:tcW w:w="2310" w:type="dxa"/>
            <w:vAlign w:val="center"/>
          </w:tcPr>
          <w:p w:rsidR="00E77B5E" w:rsidRPr="001259E4" w:rsidRDefault="00E77B5E" w:rsidP="00BA40E5">
            <w:pPr>
              <w:pStyle w:val="Informacin"/>
            </w:pPr>
          </w:p>
        </w:tc>
        <w:tc>
          <w:tcPr>
            <w:tcW w:w="423" w:type="dxa"/>
            <w:vMerge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E77B5E">
        <w:trPr>
          <w:trHeight w:val="2448"/>
        </w:trPr>
        <w:tc>
          <w:tcPr>
            <w:tcW w:w="719" w:type="dxa"/>
          </w:tcPr>
          <w:p w:rsidR="00E77B5E" w:rsidRPr="001259E4" w:rsidRDefault="00E77B5E" w:rsidP="00AE68A8"/>
        </w:tc>
        <w:tc>
          <w:tcPr>
            <w:tcW w:w="2940" w:type="dxa"/>
            <w:gridSpan w:val="2"/>
          </w:tcPr>
          <w:p w:rsidR="00E77B5E" w:rsidRPr="001259E4" w:rsidRDefault="00E77B5E" w:rsidP="00AE68A8"/>
        </w:tc>
        <w:tc>
          <w:tcPr>
            <w:tcW w:w="423" w:type="dxa"/>
          </w:tcPr>
          <w:p w:rsidR="00E77B5E" w:rsidRPr="001259E4" w:rsidRDefault="00E77B5E" w:rsidP="00AE68A8"/>
        </w:tc>
        <w:tc>
          <w:tcPr>
            <w:tcW w:w="6601" w:type="dxa"/>
            <w:gridSpan w:val="2"/>
            <w:vMerge/>
          </w:tcPr>
          <w:p w:rsidR="00E77B5E" w:rsidRPr="001259E4" w:rsidRDefault="00E77B5E" w:rsidP="00AE68A8"/>
        </w:tc>
      </w:tr>
    </w:tbl>
    <w:p w:rsidR="007F5B63" w:rsidRPr="001259E4" w:rsidRDefault="007F5B63" w:rsidP="009B591F"/>
    <w:sectPr w:rsidR="007F5B63" w:rsidRPr="001259E4" w:rsidSect="001259E4">
      <w:headerReference w:type="default" r:id="rId1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C49" w:rsidRDefault="002D7C49" w:rsidP="00590471">
      <w:r>
        <w:separator/>
      </w:r>
    </w:p>
  </w:endnote>
  <w:endnote w:type="continuationSeparator" w:id="0">
    <w:p w:rsidR="002D7C49" w:rsidRDefault="002D7C4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C49" w:rsidRDefault="002D7C49" w:rsidP="00590471">
      <w:r>
        <w:separator/>
      </w:r>
    </w:p>
  </w:footnote>
  <w:footnote w:type="continuationSeparator" w:id="0">
    <w:p w:rsidR="002D7C49" w:rsidRDefault="002D7C4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1259E4" w:rsidRDefault="00AE68A8" w:rsidP="00060042">
    <w:pPr>
      <w:pStyle w:val="Textoindependiente"/>
    </w:pPr>
    <w:r w:rsidRPr="001259E4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D6DB13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95"/>
    <w:rsid w:val="00055B72"/>
    <w:rsid w:val="00060042"/>
    <w:rsid w:val="0008685D"/>
    <w:rsid w:val="00112FD7"/>
    <w:rsid w:val="001253DD"/>
    <w:rsid w:val="001259E4"/>
    <w:rsid w:val="00150ABD"/>
    <w:rsid w:val="00222466"/>
    <w:rsid w:val="00236632"/>
    <w:rsid w:val="0029260E"/>
    <w:rsid w:val="002B4549"/>
    <w:rsid w:val="002D7C49"/>
    <w:rsid w:val="00310F17"/>
    <w:rsid w:val="003326CB"/>
    <w:rsid w:val="00376291"/>
    <w:rsid w:val="003763B9"/>
    <w:rsid w:val="00380FD1"/>
    <w:rsid w:val="00383D02"/>
    <w:rsid w:val="00384CE1"/>
    <w:rsid w:val="004D7B1F"/>
    <w:rsid w:val="004E158A"/>
    <w:rsid w:val="005471D7"/>
    <w:rsid w:val="00547933"/>
    <w:rsid w:val="00565C77"/>
    <w:rsid w:val="0056708E"/>
    <w:rsid w:val="005801E5"/>
    <w:rsid w:val="00590471"/>
    <w:rsid w:val="005D01FA"/>
    <w:rsid w:val="005D45DC"/>
    <w:rsid w:val="005E3A95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76A14"/>
    <w:rsid w:val="009B591F"/>
    <w:rsid w:val="00A31B16"/>
    <w:rsid w:val="00AE68A8"/>
    <w:rsid w:val="00B6466C"/>
    <w:rsid w:val="00B76CDA"/>
    <w:rsid w:val="00BA40E5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76A14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AppData\Roaming\Microsoft\Plantillas\Carta%20de%20presentaci&#243;n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7B7297D98A4B638A99B2751AE96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83D98-8741-40EF-91D7-87C529DD96C6}"/>
      </w:docPartPr>
      <w:docPartBody>
        <w:p w:rsidR="00000000" w:rsidRDefault="009579E4">
          <w:pPr>
            <w:pStyle w:val="7B7B7297D98A4B638A99B2751AE961AD"/>
          </w:pPr>
          <w:r w:rsidRPr="001259E4">
            <w:rPr>
              <w:lang w:bidi="es-ES"/>
            </w:rPr>
            <w:t>Atentamente,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E4"/>
    <w:rsid w:val="0095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E8CD5736E3F4AB78E8DEA67C81CA966">
    <w:name w:val="4E8CD5736E3F4AB78E8DEA67C81CA966"/>
  </w:style>
  <w:style w:type="paragraph" w:customStyle="1" w:styleId="2DC5E2D537B54F8E9114D3AB898EA0AE">
    <w:name w:val="2DC5E2D537B54F8E9114D3AB898EA0AE"/>
  </w:style>
  <w:style w:type="paragraph" w:customStyle="1" w:styleId="74CA324863BA4FA0914A036E495D9942">
    <w:name w:val="74CA324863BA4FA0914A036E495D9942"/>
  </w:style>
  <w:style w:type="paragraph" w:customStyle="1" w:styleId="6C22667C89764DA4AFEB78ADDF695421">
    <w:name w:val="6C22667C89764DA4AFEB78ADDF695421"/>
  </w:style>
  <w:style w:type="paragraph" w:customStyle="1" w:styleId="63B6BAB6B47C48D1A08DBA26F345EBBD">
    <w:name w:val="63B6BAB6B47C48D1A08DBA26F345EBBD"/>
  </w:style>
  <w:style w:type="paragraph" w:customStyle="1" w:styleId="DDAE25C9E493427C98D96FD918D947E3">
    <w:name w:val="DDAE25C9E493427C98D96FD918D947E3"/>
  </w:style>
  <w:style w:type="paragraph" w:customStyle="1" w:styleId="92CA08DAA92A4BDEB150DCDE8D11F630">
    <w:name w:val="92CA08DAA92A4BDEB150DCDE8D11F630"/>
  </w:style>
  <w:style w:type="paragraph" w:customStyle="1" w:styleId="1AAE57CB61E1400ABC1E997177B86549">
    <w:name w:val="1AAE57CB61E1400ABC1E997177B86549"/>
  </w:style>
  <w:style w:type="paragraph" w:customStyle="1" w:styleId="CC9908484BDB480FBBFC24838FD0F066">
    <w:name w:val="CC9908484BDB480FBBFC24838FD0F066"/>
  </w:style>
  <w:style w:type="paragraph" w:customStyle="1" w:styleId="05AABBA8AC524EBEAC664B900AA9EF82">
    <w:name w:val="05AABBA8AC524EBEAC664B900AA9EF82"/>
  </w:style>
  <w:style w:type="paragraph" w:customStyle="1" w:styleId="7B7B7297D98A4B638A99B2751AE961AD">
    <w:name w:val="7B7B7297D98A4B638A99B2751AE961AD"/>
  </w:style>
  <w:style w:type="paragraph" w:customStyle="1" w:styleId="D07544B2D7E64EB38F3ACFD91F5ACDA4">
    <w:name w:val="D07544B2D7E64EB38F3ACFD91F5ACDA4"/>
  </w:style>
  <w:style w:type="paragraph" w:customStyle="1" w:styleId="941EED2E1D9944819E092262C2F45A18">
    <w:name w:val="941EED2E1D9944819E092262C2F45A18"/>
  </w:style>
  <w:style w:type="paragraph" w:customStyle="1" w:styleId="99F9B2352AC141C79BFFB3C9D46A2FF4">
    <w:name w:val="99F9B2352AC141C79BFFB3C9D46A2FF4"/>
  </w:style>
  <w:style w:type="paragraph" w:customStyle="1" w:styleId="AC7FE0FCA7104AB382E6FDCE34F2DB08">
    <w:name w:val="AC7FE0FCA7104AB382E6FDCE34F2DB08"/>
  </w:style>
  <w:style w:type="paragraph" w:customStyle="1" w:styleId="55D93F2F70374B94A2A4375F0233EE0D">
    <w:name w:val="55D93F2F70374B94A2A4375F0233EE0D"/>
  </w:style>
  <w:style w:type="paragraph" w:customStyle="1" w:styleId="A3F8BF9DDE3A4DA784534F4B14430427">
    <w:name w:val="A3F8BF9DDE3A4DA784534F4B144304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AD0F139-DC8C-4A69-BB9C-5065DA42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2019-07-19T02:58:00Z</dcterms:created>
  <dcterms:modified xsi:type="dcterms:W3CDTF">2019-07-19T03:29:00Z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